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29FE" w:rsidRDefault="003729FE" w:rsidP="00D13122">
      <w:pPr>
        <w:rPr>
          <w:b/>
        </w:rPr>
      </w:pPr>
      <w:r>
        <w:rPr>
          <w:b/>
        </w:rPr>
        <w:t>Collections and Learning Curator</w:t>
      </w:r>
    </w:p>
    <w:p w:rsidR="003729FE" w:rsidRDefault="003729FE" w:rsidP="00D13122">
      <w:pPr>
        <w:rPr>
          <w:b/>
        </w:rPr>
      </w:pPr>
      <w:smartTag w:uri="urn:schemas-microsoft-com:office:smarttags" w:element="place">
        <w:r>
          <w:rPr>
            <w:b/>
          </w:rPr>
          <w:t>Ipswich</w:t>
        </w:r>
      </w:smartTag>
      <w:r w:rsidRPr="00776D99">
        <w:rPr>
          <w:b/>
        </w:rPr>
        <w:t xml:space="preserve"> </w:t>
      </w:r>
      <w:r>
        <w:rPr>
          <w:b/>
        </w:rPr>
        <w:t>based</w:t>
      </w:r>
    </w:p>
    <w:p w:rsidR="003729FE" w:rsidRPr="00776D99" w:rsidRDefault="003729FE" w:rsidP="00D13122">
      <w:pPr>
        <w:rPr>
          <w:b/>
        </w:rPr>
      </w:pPr>
      <w:smartTag w:uri="mitelunifiedcommunicatorsmarttag/smarttagmodule" w:element="MySmartTag">
        <w:r>
          <w:rPr>
            <w:b/>
          </w:rPr>
          <w:t>Post Number</w:t>
        </w:r>
      </w:smartTag>
      <w:r>
        <w:rPr>
          <w:b/>
        </w:rPr>
        <w:t>: LM</w:t>
      </w:r>
      <w:smartTag w:uri="mitelunifiedcommunicatorsmarttag/smarttagmodule" w:element="MySmartTag">
        <w:r>
          <w:rPr>
            <w:b/>
          </w:rPr>
          <w:t>45</w:t>
        </w:r>
      </w:smartTag>
    </w:p>
    <w:p w:rsidR="003729FE" w:rsidRPr="00D13122" w:rsidRDefault="003729FE" w:rsidP="00D13122">
      <w:pPr>
        <w:rPr>
          <w:b/>
        </w:rPr>
      </w:pPr>
      <w:r w:rsidRPr="00D13122">
        <w:rPr>
          <w:b/>
        </w:rPr>
        <w:t>Full time,</w:t>
      </w:r>
      <w:smartTag w:uri="mitelunifiedcommunicatorsmarttag/smarttagmodule" w:element="MySmartTag">
        <w:r w:rsidRPr="00D13122">
          <w:rPr>
            <w:b/>
          </w:rPr>
          <w:t xml:space="preserve"> 37</w:t>
        </w:r>
      </w:smartTag>
      <w:r w:rsidRPr="00D13122">
        <w:rPr>
          <w:b/>
        </w:rPr>
        <w:t xml:space="preserve"> hours per week</w:t>
      </w:r>
    </w:p>
    <w:p w:rsidR="003729FE" w:rsidRDefault="003729FE" w:rsidP="00D13122"/>
    <w:p w:rsidR="003729FE" w:rsidRDefault="003729FE" w:rsidP="00D13122">
      <w:r>
        <w:t xml:space="preserve">Are you the person who can bring our collections, and the stories they hold to life? We are seeking outstanding communicators with proven interpretation, collections care and community engagement skills, to join our Collections and Learning Teams. We welcome applicants who have </w:t>
      </w:r>
      <w:r w:rsidRPr="00EF7532">
        <w:t>experience</w:t>
      </w:r>
      <w:r>
        <w:t>,</w:t>
      </w:r>
      <w:r w:rsidRPr="00EF7532">
        <w:t xml:space="preserve"> either paid or voluntary</w:t>
      </w:r>
      <w:r>
        <w:t>,</w:t>
      </w:r>
      <w:r w:rsidRPr="00EF7532">
        <w:t xml:space="preserve"> of providing outstanding visitor service to museum audiences.</w:t>
      </w:r>
    </w:p>
    <w:p w:rsidR="003729FE" w:rsidRDefault="003729FE" w:rsidP="00D13122"/>
    <w:p w:rsidR="003729FE" w:rsidRDefault="003729FE" w:rsidP="00D13122">
      <w:r>
        <w:t xml:space="preserve">In order to complement the existing team skills, knowledge in one or more of the following areas would be an advantage: </w:t>
      </w:r>
    </w:p>
    <w:p w:rsidR="003729FE" w:rsidRDefault="003729FE" w:rsidP="00D13122"/>
    <w:p w:rsidR="003729FE" w:rsidRDefault="003729FE" w:rsidP="00D13122">
      <w:pPr>
        <w:pStyle w:val="ListParagraph"/>
        <w:numPr>
          <w:ilvl w:val="0"/>
          <w:numId w:val="1"/>
        </w:numPr>
      </w:pPr>
      <w:r>
        <w:t>Natural history</w:t>
      </w:r>
    </w:p>
    <w:p w:rsidR="003729FE" w:rsidRDefault="003729FE" w:rsidP="00D13122">
      <w:pPr>
        <w:pStyle w:val="ListParagraph"/>
        <w:numPr>
          <w:ilvl w:val="0"/>
          <w:numId w:val="1"/>
        </w:numPr>
      </w:pPr>
      <w:r>
        <w:t>Ethnography</w:t>
      </w:r>
    </w:p>
    <w:p w:rsidR="003729FE" w:rsidRDefault="003729FE" w:rsidP="00D13122">
      <w:pPr>
        <w:pStyle w:val="ListParagraph"/>
        <w:numPr>
          <w:ilvl w:val="0"/>
          <w:numId w:val="1"/>
        </w:numPr>
      </w:pPr>
      <w:r>
        <w:t>Social history</w:t>
      </w:r>
    </w:p>
    <w:p w:rsidR="003729FE" w:rsidRDefault="003729FE"/>
    <w:p w:rsidR="003729FE" w:rsidRDefault="003729FE" w:rsidP="00D13122">
      <w:r>
        <w:t>Salary Grade: £</w:t>
      </w:r>
      <w:smartTag w:uri="mitelunifiedcommunicatorsmarttag/smarttagmodule" w:element="MySmartTag">
        <w:r>
          <w:t>21</w:t>
        </w:r>
      </w:smartTag>
      <w:r>
        <w:t>,</w:t>
      </w:r>
      <w:smartTag w:uri="mitelunifiedcommunicatorsmarttag/smarttagmodule" w:element="MySmartTag">
        <w:r>
          <w:t>727</w:t>
        </w:r>
      </w:smartTag>
      <w:r>
        <w:t xml:space="preserve"> to £</w:t>
      </w:r>
      <w:smartTag w:uri="mitelunifiedcommunicatorsmarttag/smarttagmodule" w:element="MySmartTag">
        <w:r>
          <w:t>27</w:t>
        </w:r>
      </w:smartTag>
      <w:r>
        <w:t>,</w:t>
      </w:r>
      <w:smartTag w:uri="mitelunifiedcommunicatorsmarttag/smarttagmodule" w:element="MySmartTag">
        <w:r>
          <w:t>720</w:t>
        </w:r>
      </w:smartTag>
      <w:r>
        <w:t xml:space="preserve"> pro rata.</w:t>
      </w:r>
    </w:p>
    <w:p w:rsidR="003729FE" w:rsidRDefault="003729FE" w:rsidP="00D13122"/>
    <w:p w:rsidR="003729FE" w:rsidRPr="00AF54D0" w:rsidRDefault="003729FE" w:rsidP="00D13122">
      <w:pPr>
        <w:pStyle w:val="BodyText"/>
        <w:rPr>
          <w:rFonts w:ascii="Arial" w:hAnsi="Arial" w:cs="Arial"/>
          <w:szCs w:val="22"/>
        </w:rPr>
      </w:pPr>
      <w:r w:rsidRPr="00AF54D0">
        <w:rPr>
          <w:rFonts w:ascii="Arial" w:hAnsi="Arial" w:cs="Arial"/>
          <w:szCs w:val="22"/>
        </w:rPr>
        <w:t xml:space="preserve">To apply for this vacancy using our quick and easy on-line application method, visit </w:t>
      </w:r>
      <w:hyperlink r:id="rId5" w:history="1">
        <w:r w:rsidRPr="00A1513D">
          <w:rPr>
            <w:rStyle w:val="Hyperlink"/>
            <w:rFonts w:ascii="Arial" w:hAnsi="Arial" w:cs="Arial"/>
            <w:szCs w:val="22"/>
          </w:rPr>
          <w:t>www.colchester.gov.uk/jobs</w:t>
        </w:r>
      </w:hyperlink>
      <w:r>
        <w:rPr>
          <w:rFonts w:ascii="Arial" w:hAnsi="Arial" w:cs="Arial"/>
          <w:szCs w:val="22"/>
        </w:rPr>
        <w:t>.</w:t>
      </w:r>
      <w:r w:rsidRPr="00AF54D0">
        <w:rPr>
          <w:rFonts w:ascii="Arial" w:hAnsi="Arial" w:cs="Arial"/>
          <w:szCs w:val="22"/>
        </w:rPr>
        <w:t xml:space="preserve"> Alternatively call our</w:t>
      </w:r>
      <w:smartTag w:uri="mitelunifiedcommunicatorsmarttag/smarttagmodule" w:element="MySmartTag">
        <w:r w:rsidRPr="00AF54D0">
          <w:rPr>
            <w:rFonts w:ascii="Arial" w:hAnsi="Arial" w:cs="Arial"/>
            <w:szCs w:val="22"/>
          </w:rPr>
          <w:t xml:space="preserve"> 24</w:t>
        </w:r>
      </w:smartTag>
      <w:r w:rsidRPr="00AF54D0">
        <w:rPr>
          <w:rFonts w:ascii="Arial" w:hAnsi="Arial" w:cs="Arial"/>
          <w:szCs w:val="22"/>
        </w:rPr>
        <w:t xml:space="preserve"> hour recruitment line on</w:t>
      </w:r>
      <w:smartTag w:uri="mitelunifiedcommunicatorsmarttag/smarttagmodule" w:element="MySmartTag">
        <w:r w:rsidRPr="00AF54D0">
          <w:rPr>
            <w:rFonts w:ascii="Arial" w:hAnsi="Arial" w:cs="Arial"/>
            <w:szCs w:val="22"/>
          </w:rPr>
          <w:t xml:space="preserve"> (01206) 507343</w:t>
        </w:r>
      </w:smartTag>
      <w:r w:rsidRPr="00AF54D0">
        <w:rPr>
          <w:rFonts w:ascii="Arial" w:hAnsi="Arial" w:cs="Arial"/>
          <w:szCs w:val="22"/>
        </w:rPr>
        <w:t xml:space="preserve"> for a paper copy quoting post reference</w:t>
      </w:r>
      <w:r>
        <w:rPr>
          <w:rFonts w:ascii="Arial" w:hAnsi="Arial" w:cs="Arial"/>
          <w:szCs w:val="22"/>
        </w:rPr>
        <w:t xml:space="preserve"> LM</w:t>
      </w:r>
      <w:smartTag w:uri="mitelunifiedcommunicatorsmarttag/smarttagmodule" w:element="MySmartTag">
        <w:r>
          <w:rPr>
            <w:rFonts w:ascii="Arial" w:hAnsi="Arial" w:cs="Arial"/>
            <w:szCs w:val="22"/>
          </w:rPr>
          <w:t>45</w:t>
        </w:r>
      </w:smartTag>
    </w:p>
    <w:p w:rsidR="003729FE" w:rsidRDefault="003729FE" w:rsidP="00D13122"/>
    <w:p w:rsidR="003729FE" w:rsidRDefault="003729FE" w:rsidP="00D13122"/>
    <w:p w:rsidR="003729FE" w:rsidRDefault="003729FE" w:rsidP="00D13122">
      <w:r>
        <w:t>Closing date:</w:t>
      </w:r>
      <w:r>
        <w:tab/>
        <w:t>Wednesday</w:t>
      </w:r>
      <w:smartTag w:uri="mitelunifiedcommunicatorsmarttag/smarttagmodule" w:element="MySmartTag">
        <w:r>
          <w:t xml:space="preserve"> </w:t>
        </w:r>
        <w:smartTag w:uri="mitelunifiedcommunicatorsmarttag/smarttagmodule" w:element="MySmartTag">
          <w:r>
            <w:t>4</w:t>
          </w:r>
        </w:smartTag>
      </w:smartTag>
      <w:r w:rsidRPr="00005CBA">
        <w:rPr>
          <w:vertAlign w:val="superscript"/>
        </w:rPr>
        <w:t>th</w:t>
      </w:r>
      <w:r>
        <w:t xml:space="preserve"> March</w:t>
      </w:r>
      <w:smartTag w:uri="mitelunifiedcommunicatorsmarttag/smarttagmodule" w:element="MySmartTag">
        <w:r>
          <w:t xml:space="preserve"> 2015</w:t>
        </w:r>
      </w:smartTag>
      <w:r>
        <w:t>.</w:t>
      </w:r>
      <w:bookmarkStart w:id="0" w:name="_GoBack"/>
      <w:bookmarkEnd w:id="0"/>
    </w:p>
    <w:p w:rsidR="003729FE" w:rsidRDefault="003729FE" w:rsidP="00D13122">
      <w:r>
        <w:t>Interviews date: Friday</w:t>
      </w:r>
      <w:smartTag w:uri="mitelunifiedcommunicatorsmarttag/smarttagmodule" w:element="MySmartTag">
        <w:r>
          <w:t xml:space="preserve"> 20</w:t>
        </w:r>
      </w:smartTag>
      <w:r w:rsidRPr="00F222E8">
        <w:rPr>
          <w:vertAlign w:val="superscript"/>
        </w:rPr>
        <w:t>th</w:t>
      </w:r>
      <w:r>
        <w:t xml:space="preserve"> March</w:t>
      </w:r>
      <w:smartTag w:uri="mitelunifiedcommunicatorsmarttag/smarttagmodule" w:element="MySmartTag">
        <w:r>
          <w:t xml:space="preserve"> 2015</w:t>
        </w:r>
      </w:smartTag>
      <w:r>
        <w:t>.</w:t>
      </w:r>
    </w:p>
    <w:p w:rsidR="003729FE" w:rsidRDefault="003729FE"/>
    <w:sectPr w:rsidR="003729FE" w:rsidSect="009C57F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F31EF2"/>
    <w:multiLevelType w:val="hybridMultilevel"/>
    <w:tmpl w:val="BDDAE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13122"/>
    <w:rsid w:val="00005CBA"/>
    <w:rsid w:val="003729FE"/>
    <w:rsid w:val="00533EB4"/>
    <w:rsid w:val="006A1210"/>
    <w:rsid w:val="00775F13"/>
    <w:rsid w:val="00776D99"/>
    <w:rsid w:val="007C6742"/>
    <w:rsid w:val="009C57FD"/>
    <w:rsid w:val="00A1513D"/>
    <w:rsid w:val="00A17C72"/>
    <w:rsid w:val="00AF54D0"/>
    <w:rsid w:val="00B66202"/>
    <w:rsid w:val="00D13122"/>
    <w:rsid w:val="00EF7532"/>
    <w:rsid w:val="00F222E8"/>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mitelunifiedcommunicatorsmarttag/smarttagmodule" w:name="MySmartTag"/>
  <w:smartTagType w:namespaceuri="urn:schemas-microsoft-com:office:smarttags" w:name="plac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3122"/>
    <w:rPr>
      <w:rFonts w:ascii="Arial" w:eastAsia="Times New Roman" w:hAnsi="Arial"/>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D13122"/>
    <w:pPr>
      <w:ind w:left="720"/>
      <w:contextualSpacing/>
    </w:pPr>
  </w:style>
  <w:style w:type="paragraph" w:styleId="BodyText">
    <w:name w:val="Body Text"/>
    <w:basedOn w:val="Normal"/>
    <w:link w:val="BodyTextChar"/>
    <w:uiPriority w:val="99"/>
    <w:rsid w:val="00D13122"/>
    <w:pPr>
      <w:widowControl w:val="0"/>
      <w:jc w:val="both"/>
    </w:pPr>
    <w:rPr>
      <w:rFonts w:ascii="Times New Roman" w:hAnsi="Times New Roman"/>
      <w:szCs w:val="20"/>
      <w:lang w:eastAsia="en-US"/>
    </w:rPr>
  </w:style>
  <w:style w:type="character" w:customStyle="1" w:styleId="BodyTextChar">
    <w:name w:val="Body Text Char"/>
    <w:basedOn w:val="DefaultParagraphFont"/>
    <w:link w:val="BodyText"/>
    <w:uiPriority w:val="99"/>
    <w:locked/>
    <w:rsid w:val="00D13122"/>
    <w:rPr>
      <w:rFonts w:ascii="Times New Roman" w:hAnsi="Times New Roman" w:cs="Times New Roman"/>
      <w:snapToGrid w:val="0"/>
      <w:sz w:val="20"/>
      <w:szCs w:val="20"/>
    </w:rPr>
  </w:style>
  <w:style w:type="character" w:styleId="Hyperlink">
    <w:name w:val="Hyperlink"/>
    <w:basedOn w:val="DefaultParagraphFont"/>
    <w:uiPriority w:val="99"/>
    <w:rsid w:val="00D13122"/>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olchester.gov.uk/job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11</TotalTime>
  <Pages>1</Pages>
  <Words>155</Words>
  <Characters>887</Characters>
  <Application>Microsoft Office Outlook</Application>
  <DocSecurity>0</DocSecurity>
  <Lines>0</Lines>
  <Paragraphs>0</Paragraphs>
  <ScaleCrop>false</ScaleCrop>
  <Company>Hewlett-Packard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Collections and Learning Curator</dc:title>
  <dc:subject/>
  <dc:creator>Kerry Harris</dc:creator>
  <cp:keywords/>
  <dc:description/>
  <cp:lastModifiedBy>hodgsont</cp:lastModifiedBy>
  <cp:revision>2</cp:revision>
  <dcterms:created xsi:type="dcterms:W3CDTF">2015-02-17T10:34:00Z</dcterms:created>
  <dcterms:modified xsi:type="dcterms:W3CDTF">2015-02-17T10:34:00Z</dcterms:modified>
</cp:coreProperties>
</file>